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3B8" w:rsidRPr="009C76DB" w:rsidRDefault="007728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December 1</w:t>
      </w:r>
      <w:r w:rsidR="00E06C06">
        <w:rPr>
          <w:rFonts w:ascii="Times New Roman" w:hAnsi="Times New Roman" w:cs="Times New Roman"/>
        </w:rPr>
        <w:t xml:space="preserve">, </w:t>
      </w:r>
      <w:r w:rsidR="00B60E87">
        <w:rPr>
          <w:rFonts w:ascii="Times New Roman" w:hAnsi="Times New Roman" w:cs="Times New Roman"/>
        </w:rPr>
        <w:t>2016</w:t>
      </w:r>
    </w:p>
    <w:p w:rsidR="00AF78CB" w:rsidRPr="009C76DB" w:rsidRDefault="00AF78CB">
      <w:pPr>
        <w:rPr>
          <w:rFonts w:ascii="Times New Roman" w:hAnsi="Times New Roman" w:cs="Times New Roman"/>
        </w:rPr>
      </w:pPr>
    </w:p>
    <w:p w:rsidR="00E06C06" w:rsidRPr="00E06C06" w:rsidRDefault="00D82466" w:rsidP="00E06C0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Dr </w:t>
      </w:r>
      <w:proofErr w:type="spellStart"/>
      <w:r>
        <w:rPr>
          <w:rFonts w:ascii="Times New Roman" w:hAnsi="Times New Roman" w:cs="Times New Roman"/>
        </w:rPr>
        <w:t>Alys</w:t>
      </w:r>
      <w:proofErr w:type="spellEnd"/>
      <w:r>
        <w:rPr>
          <w:rFonts w:ascii="Times New Roman" w:hAnsi="Times New Roman" w:cs="Times New Roman"/>
        </w:rPr>
        <w:t xml:space="preserve"> Longley</w:t>
      </w:r>
    </w:p>
    <w:p w:rsidR="00E06C06" w:rsidRPr="00E06C06" w:rsidRDefault="00D82466" w:rsidP="00E06C0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Special Issue Editor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Pr="007728CE">
        <w:rPr>
          <w:rFonts w:ascii="Times New Roman" w:hAnsi="Times New Roman" w:cs="Times New Roman"/>
          <w:i/>
        </w:rPr>
        <w:t>Dance Research Aotearoa</w:t>
      </w:r>
    </w:p>
    <w:p w:rsidR="00D82466" w:rsidRDefault="00D82466" w:rsidP="00D8246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Dance Studies Programme</w:t>
      </w:r>
    </w:p>
    <w:p w:rsidR="00D82466" w:rsidRDefault="00D82466" w:rsidP="00D8246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University of Auckland</w:t>
      </w:r>
    </w:p>
    <w:p w:rsidR="00D82466" w:rsidRPr="009C76DB" w:rsidRDefault="00D824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New Zealand</w:t>
      </w:r>
      <w:bookmarkStart w:id="0" w:name="_GoBack"/>
      <w:bookmarkEnd w:id="0"/>
    </w:p>
    <w:p w:rsidR="00C53018" w:rsidRPr="009C76DB" w:rsidRDefault="00C53018">
      <w:pPr>
        <w:rPr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>Dear</w:t>
      </w:r>
      <w:r w:rsidR="00AF78CB" w:rsidRPr="009C76DB">
        <w:rPr>
          <w:rFonts w:ascii="Times New Roman" w:hAnsi="Times New Roman" w:cs="Times New Roman"/>
        </w:rPr>
        <w:t xml:space="preserve"> </w:t>
      </w:r>
      <w:r w:rsidR="00C76E1E">
        <w:rPr>
          <w:rFonts w:ascii="Times New Roman" w:hAnsi="Times New Roman" w:cs="Times New Roman"/>
        </w:rPr>
        <w:t xml:space="preserve">Ms </w:t>
      </w:r>
      <w:r w:rsidR="00D82466">
        <w:rPr>
          <w:rFonts w:ascii="Times New Roman" w:hAnsi="Times New Roman" w:cs="Times New Roman"/>
        </w:rPr>
        <w:t>Longley</w:t>
      </w:r>
      <w:r w:rsidR="00AF78CB" w:rsidRPr="009C76DB">
        <w:rPr>
          <w:rFonts w:ascii="Times New Roman" w:hAnsi="Times New Roman" w:cs="Times New Roman"/>
        </w:rPr>
        <w:t>,</w:t>
      </w:r>
    </w:p>
    <w:p w:rsidR="00C53018" w:rsidRPr="009C76DB" w:rsidRDefault="00C76E1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am enclosing a submission for</w:t>
      </w:r>
      <w:r w:rsidR="00C53018" w:rsidRPr="009C76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 special issue</w:t>
      </w:r>
      <w:r w:rsidR="007728CE">
        <w:rPr>
          <w:rFonts w:ascii="Times New Roman" w:hAnsi="Times New Roman" w:cs="Times New Roman"/>
        </w:rPr>
        <w:t xml:space="preserve"> (Volume 5 – </w:t>
      </w:r>
      <w:proofErr w:type="spellStart"/>
      <w:r w:rsidR="007728CE" w:rsidRPr="007728CE">
        <w:rPr>
          <w:rFonts w:ascii="Times New Roman" w:hAnsi="Times New Roman" w:cs="Times New Roman"/>
          <w:i/>
        </w:rPr>
        <w:t>Undisciplining</w:t>
      </w:r>
      <w:proofErr w:type="spellEnd"/>
      <w:r w:rsidR="007728CE" w:rsidRPr="007728CE">
        <w:rPr>
          <w:rFonts w:ascii="Times New Roman" w:hAnsi="Times New Roman" w:cs="Times New Roman"/>
          <w:i/>
        </w:rPr>
        <w:t xml:space="preserve"> Dance Symposium</w:t>
      </w:r>
      <w:r w:rsidR="007728CE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of</w:t>
      </w:r>
      <w:r w:rsidRPr="00C76E1E">
        <w:rPr>
          <w:rFonts w:ascii="Times New Roman" w:hAnsi="Times New Roman" w:cs="Times New Roman"/>
          <w:i/>
        </w:rPr>
        <w:t xml:space="preserve"> </w:t>
      </w:r>
      <w:r w:rsidR="007728CE" w:rsidRPr="007728CE">
        <w:rPr>
          <w:rFonts w:ascii="Times New Roman" w:hAnsi="Times New Roman" w:cs="Times New Roman"/>
          <w:i/>
        </w:rPr>
        <w:t>Dance Research Aotearoa</w:t>
      </w:r>
      <w:r w:rsidR="007728CE">
        <w:rPr>
          <w:rFonts w:ascii="Times New Roman" w:hAnsi="Times New Roman" w:cs="Times New Roman"/>
        </w:rPr>
        <w:t xml:space="preserve"> </w:t>
      </w:r>
      <w:r w:rsidR="00C53018" w:rsidRPr="009C76DB">
        <w:rPr>
          <w:rFonts w:ascii="Times New Roman" w:hAnsi="Times New Roman" w:cs="Times New Roman"/>
        </w:rPr>
        <w:t>entitled</w:t>
      </w:r>
      <w:r>
        <w:rPr>
          <w:rFonts w:ascii="Times New Roman" w:hAnsi="Times New Roman" w:cs="Times New Roman"/>
        </w:rPr>
        <w:t xml:space="preserve">, </w:t>
      </w:r>
      <w:r w:rsidR="00D82466">
        <w:rPr>
          <w:rFonts w:ascii="Times New Roman" w:hAnsi="Times New Roman" w:cs="Times New Roman"/>
          <w:i/>
        </w:rPr>
        <w:t xml:space="preserve">Cultural connection: </w:t>
      </w:r>
      <w:r w:rsidR="007728CE" w:rsidRPr="007728CE">
        <w:rPr>
          <w:rFonts w:ascii="Times New Roman" w:hAnsi="Times New Roman" w:cs="Times New Roman"/>
          <w:i/>
        </w:rPr>
        <w:t>Approaches to cultural education through Latin American dance</w:t>
      </w:r>
      <w:r>
        <w:rPr>
          <w:rFonts w:ascii="Times New Roman" w:hAnsi="Times New Roman" w:cs="Times New Roman"/>
        </w:rPr>
        <w:t xml:space="preserve">.  </w:t>
      </w:r>
      <w:r w:rsidR="00896BCC" w:rsidRPr="009C76DB">
        <w:rPr>
          <w:rFonts w:ascii="Times New Roman" w:hAnsi="Times New Roman" w:cs="Times New Roman"/>
        </w:rPr>
        <w:t>The manuscript</w:t>
      </w:r>
      <w:r w:rsidR="007B0D16">
        <w:rPr>
          <w:rFonts w:ascii="Times New Roman" w:hAnsi="Times New Roman" w:cs="Times New Roman"/>
        </w:rPr>
        <w:t xml:space="preserve"> </w:t>
      </w:r>
      <w:r w:rsidR="00896BCC" w:rsidRPr="009C76DB">
        <w:rPr>
          <w:rFonts w:ascii="Times New Roman" w:hAnsi="Times New Roman" w:cs="Times New Roman"/>
        </w:rPr>
        <w:t xml:space="preserve">is </w:t>
      </w:r>
      <w:r w:rsidR="007728CE">
        <w:rPr>
          <w:rFonts w:ascii="Times New Roman" w:hAnsi="Times New Roman" w:cs="Times New Roman"/>
        </w:rPr>
        <w:t>9</w:t>
      </w:r>
      <w:r w:rsidR="00C53018" w:rsidRPr="009C76DB">
        <w:rPr>
          <w:rFonts w:ascii="Times New Roman" w:hAnsi="Times New Roman" w:cs="Times New Roman"/>
        </w:rPr>
        <w:t xml:space="preserve"> pages long</w:t>
      </w:r>
      <w:r w:rsidR="00406FDB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including the </w:t>
      </w:r>
      <w:r w:rsidR="00CB6DE9">
        <w:rPr>
          <w:rFonts w:ascii="Times New Roman" w:hAnsi="Times New Roman" w:cs="Times New Roman"/>
        </w:rPr>
        <w:t xml:space="preserve">abstract, </w:t>
      </w:r>
      <w:r>
        <w:rPr>
          <w:rFonts w:ascii="Times New Roman" w:hAnsi="Times New Roman" w:cs="Times New Roman"/>
        </w:rPr>
        <w:t xml:space="preserve">main </w:t>
      </w:r>
      <w:r w:rsidR="00CB6DE9">
        <w:rPr>
          <w:rFonts w:ascii="Times New Roman" w:hAnsi="Times New Roman" w:cs="Times New Roman"/>
        </w:rPr>
        <w:t xml:space="preserve">text, </w:t>
      </w:r>
      <w:r>
        <w:rPr>
          <w:rFonts w:ascii="Times New Roman" w:hAnsi="Times New Roman" w:cs="Times New Roman"/>
        </w:rPr>
        <w:t xml:space="preserve">and </w:t>
      </w:r>
      <w:r w:rsidR="00CB6DE9">
        <w:rPr>
          <w:rFonts w:ascii="Times New Roman" w:hAnsi="Times New Roman" w:cs="Times New Roman"/>
        </w:rPr>
        <w:t>references</w:t>
      </w:r>
      <w:r w:rsidR="00392F60">
        <w:rPr>
          <w:rFonts w:ascii="Times New Roman" w:hAnsi="Times New Roman" w:cs="Times New Roman"/>
        </w:rPr>
        <w:t xml:space="preserve">, and comprises </w:t>
      </w:r>
      <w:r w:rsidR="00392F60" w:rsidRPr="007728CE">
        <w:rPr>
          <w:rFonts w:ascii="Times New Roman" w:hAnsi="Times New Roman" w:cs="Times New Roman"/>
          <w:highlight w:val="yellow"/>
        </w:rPr>
        <w:t>6512 words</w:t>
      </w:r>
      <w:r>
        <w:rPr>
          <w:rFonts w:ascii="Times New Roman" w:hAnsi="Times New Roman" w:cs="Times New Roman"/>
        </w:rPr>
        <w:t>.</w:t>
      </w:r>
      <w:r w:rsidR="00C95593" w:rsidRPr="009C76DB">
        <w:rPr>
          <w:rFonts w:ascii="Times New Roman" w:hAnsi="Times New Roman" w:cs="Times New Roman"/>
        </w:rPr>
        <w:t xml:space="preserve">  </w:t>
      </w:r>
      <w:r w:rsidR="00C53018" w:rsidRPr="009C76DB">
        <w:rPr>
          <w:rFonts w:ascii="Times New Roman" w:hAnsi="Times New Roman" w:cs="Times New Roman"/>
        </w:rPr>
        <w:t xml:space="preserve">  </w:t>
      </w:r>
    </w:p>
    <w:p w:rsidR="00C53018" w:rsidRPr="009C76DB" w:rsidRDefault="00C53018">
      <w:pPr>
        <w:rPr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>My co-author</w:t>
      </w:r>
      <w:r w:rsidR="00220CC3">
        <w:rPr>
          <w:rFonts w:ascii="Times New Roman" w:hAnsi="Times New Roman" w:cs="Times New Roman"/>
        </w:rPr>
        <w:t>s</w:t>
      </w:r>
      <w:r w:rsidRPr="009C76DB">
        <w:rPr>
          <w:rFonts w:ascii="Times New Roman" w:hAnsi="Times New Roman" w:cs="Times New Roman"/>
        </w:rPr>
        <w:t xml:space="preserve"> and I do not have any interests that might be interpreted as influencing the research, and APA ethical standards were followed in the conduct of the study</w:t>
      </w:r>
      <w:r w:rsidR="00701948" w:rsidRPr="009C76DB">
        <w:rPr>
          <w:rFonts w:ascii="Times New Roman" w:hAnsi="Times New Roman" w:cs="Times New Roman"/>
        </w:rPr>
        <w:t>.</w:t>
      </w:r>
    </w:p>
    <w:p w:rsidR="00CF03DC" w:rsidRDefault="00701948">
      <w:pPr>
        <w:rPr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>I will be the corresponding author for this manuscript.  My co-author</w:t>
      </w:r>
      <w:r w:rsidR="00392F60">
        <w:rPr>
          <w:rFonts w:ascii="Times New Roman" w:hAnsi="Times New Roman" w:cs="Times New Roman"/>
        </w:rPr>
        <w:t>s</w:t>
      </w:r>
      <w:r w:rsidRPr="009C76DB">
        <w:rPr>
          <w:rFonts w:ascii="Times New Roman" w:hAnsi="Times New Roman" w:cs="Times New Roman"/>
        </w:rPr>
        <w:t xml:space="preserve"> and I have agreed to the order</w:t>
      </w:r>
      <w:r w:rsidR="00911A16" w:rsidRPr="009C76DB">
        <w:rPr>
          <w:rFonts w:ascii="Times New Roman" w:hAnsi="Times New Roman" w:cs="Times New Roman"/>
        </w:rPr>
        <w:t xml:space="preserve"> of authorship</w:t>
      </w:r>
      <w:r w:rsidRPr="009C76DB">
        <w:rPr>
          <w:rFonts w:ascii="Times New Roman" w:hAnsi="Times New Roman" w:cs="Times New Roman"/>
        </w:rPr>
        <w:t xml:space="preserve"> and to submission of the manuscript in this form.  I </w:t>
      </w:r>
      <w:r w:rsidR="005B0AF0" w:rsidRPr="009C76DB">
        <w:rPr>
          <w:rFonts w:ascii="Times New Roman" w:hAnsi="Times New Roman" w:cs="Times New Roman"/>
        </w:rPr>
        <w:t xml:space="preserve">will be taking responsibility </w:t>
      </w:r>
      <w:r w:rsidRPr="009C76DB">
        <w:rPr>
          <w:rFonts w:ascii="Times New Roman" w:hAnsi="Times New Roman" w:cs="Times New Roman"/>
        </w:rPr>
        <w:t>for keeping my co-author</w:t>
      </w:r>
      <w:r w:rsidR="00392F60">
        <w:rPr>
          <w:rFonts w:ascii="Times New Roman" w:hAnsi="Times New Roman" w:cs="Times New Roman"/>
        </w:rPr>
        <w:t>s</w:t>
      </w:r>
      <w:r w:rsidRPr="009C76DB">
        <w:rPr>
          <w:rFonts w:ascii="Times New Roman" w:hAnsi="Times New Roman" w:cs="Times New Roman"/>
        </w:rPr>
        <w:t xml:space="preserve"> informed</w:t>
      </w:r>
      <w:r w:rsidR="00911A16" w:rsidRPr="009C76DB">
        <w:rPr>
          <w:rFonts w:ascii="Times New Roman" w:hAnsi="Times New Roman" w:cs="Times New Roman"/>
        </w:rPr>
        <w:t>, in a timely manner,</w:t>
      </w:r>
      <w:r w:rsidRPr="009C76DB">
        <w:rPr>
          <w:rFonts w:ascii="Times New Roman" w:hAnsi="Times New Roman" w:cs="Times New Roman"/>
        </w:rPr>
        <w:t xml:space="preserve"> of our progress through the editorial process, the content of the reviews, and any revisions made.  </w:t>
      </w:r>
    </w:p>
    <w:p w:rsidR="00701948" w:rsidRPr="009C76DB" w:rsidRDefault="00CF03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manuscript is original, has not been previously published, and is not under concurrent consideration elsewhere.  </w:t>
      </w:r>
      <w:r w:rsidR="00701948" w:rsidRPr="009C76DB">
        <w:rPr>
          <w:rFonts w:ascii="Times New Roman" w:hAnsi="Times New Roman" w:cs="Times New Roman"/>
        </w:rPr>
        <w:t>I understand that, if accepted for publication, a certification of authorship form will be required that both authors will sign.</w:t>
      </w:r>
      <w:r>
        <w:rPr>
          <w:rFonts w:ascii="Times New Roman" w:hAnsi="Times New Roman" w:cs="Times New Roman"/>
        </w:rPr>
        <w:t xml:space="preserve">  </w:t>
      </w:r>
    </w:p>
    <w:p w:rsidR="00701948" w:rsidRPr="009C76DB" w:rsidRDefault="00701948">
      <w:pPr>
        <w:rPr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>Sincerely,</w:t>
      </w:r>
    </w:p>
    <w:p w:rsidR="00701948" w:rsidRPr="009C76DB" w:rsidRDefault="00701948" w:rsidP="00701948">
      <w:pPr>
        <w:spacing w:after="0" w:line="240" w:lineRule="auto"/>
        <w:rPr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>Rachel Pedro, MA (Dance</w:t>
      </w:r>
      <w:r w:rsidR="00674E10">
        <w:rPr>
          <w:rFonts w:ascii="Times New Roman" w:hAnsi="Times New Roman" w:cs="Times New Roman"/>
        </w:rPr>
        <w:t xml:space="preserve"> Studies</w:t>
      </w:r>
      <w:r w:rsidRPr="009C76DB">
        <w:rPr>
          <w:rFonts w:ascii="Times New Roman" w:hAnsi="Times New Roman" w:cs="Times New Roman"/>
        </w:rPr>
        <w:t>)</w:t>
      </w:r>
    </w:p>
    <w:p w:rsidR="00613298" w:rsidRPr="009C76DB" w:rsidRDefault="00613298" w:rsidP="00613298">
      <w:pPr>
        <w:spacing w:after="0" w:line="240" w:lineRule="auto"/>
        <w:rPr>
          <w:rFonts w:ascii="Times New Roman" w:hAnsi="Times New Roman" w:cs="Times New Roman"/>
        </w:rPr>
      </w:pPr>
    </w:p>
    <w:p w:rsidR="00613298" w:rsidRPr="009C76DB" w:rsidRDefault="00613298" w:rsidP="00515890">
      <w:pPr>
        <w:spacing w:after="0" w:line="240" w:lineRule="auto"/>
        <w:rPr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>School of Media, Entertainment and Performing Arts</w:t>
      </w:r>
    </w:p>
    <w:p w:rsidR="00613298" w:rsidRPr="009C76DB" w:rsidRDefault="00613298" w:rsidP="00515890">
      <w:pPr>
        <w:spacing w:after="0" w:line="240" w:lineRule="auto"/>
        <w:rPr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>Creative Industries Faculty</w:t>
      </w:r>
    </w:p>
    <w:p w:rsidR="00613298" w:rsidRPr="009C76DB" w:rsidRDefault="00613298" w:rsidP="00515890">
      <w:pPr>
        <w:spacing w:after="0" w:line="240" w:lineRule="auto"/>
        <w:rPr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>Queensland University of Technology</w:t>
      </w:r>
    </w:p>
    <w:p w:rsidR="00DD6E56" w:rsidRDefault="00613298" w:rsidP="00515890">
      <w:pPr>
        <w:spacing w:after="0" w:line="240" w:lineRule="auto"/>
        <w:rPr>
          <w:rFonts w:ascii="Times New Roman" w:eastAsiaTheme="minorEastAsia" w:hAnsi="Times New Roman" w:cs="Times New Roman"/>
          <w:noProof/>
          <w:color w:val="000000"/>
          <w:lang w:eastAsia="en-AU"/>
        </w:rPr>
      </w:pPr>
      <w:r w:rsidRPr="009C76DB">
        <w:rPr>
          <w:rFonts w:ascii="Times New Roman" w:eastAsiaTheme="minorEastAsia" w:hAnsi="Times New Roman" w:cs="Times New Roman"/>
          <w:noProof/>
          <w:color w:val="000000"/>
          <w:lang w:eastAsia="en-AU"/>
        </w:rPr>
        <w:t xml:space="preserve">Building Z9, Level 3 North, Room 303, Musk Avenue </w:t>
      </w:r>
    </w:p>
    <w:p w:rsidR="00613298" w:rsidRDefault="00613298" w:rsidP="00515890">
      <w:pPr>
        <w:spacing w:after="0" w:line="240" w:lineRule="auto"/>
        <w:rPr>
          <w:rFonts w:ascii="Times New Roman" w:eastAsiaTheme="minorEastAsia" w:hAnsi="Times New Roman" w:cs="Times New Roman"/>
          <w:noProof/>
          <w:color w:val="000000"/>
          <w:lang w:eastAsia="en-AU"/>
        </w:rPr>
      </w:pPr>
      <w:r w:rsidRPr="009C76DB">
        <w:rPr>
          <w:rFonts w:ascii="Times New Roman" w:eastAsiaTheme="minorEastAsia" w:hAnsi="Times New Roman" w:cs="Times New Roman"/>
          <w:noProof/>
          <w:color w:val="000000"/>
          <w:lang w:eastAsia="en-AU"/>
        </w:rPr>
        <w:t>Kelvin Grove QLD 4059</w:t>
      </w:r>
    </w:p>
    <w:p w:rsidR="00515890" w:rsidRPr="009C76DB" w:rsidRDefault="00515890" w:rsidP="00515890">
      <w:pPr>
        <w:spacing w:after="0" w:line="240" w:lineRule="auto"/>
        <w:rPr>
          <w:rFonts w:ascii="Times New Roman" w:eastAsiaTheme="minorEastAsia" w:hAnsi="Times New Roman" w:cs="Times New Roman"/>
          <w:noProof/>
          <w:color w:val="000000"/>
          <w:lang w:eastAsia="en-AU"/>
        </w:rPr>
      </w:pPr>
      <w:r>
        <w:rPr>
          <w:rFonts w:ascii="Times New Roman" w:eastAsiaTheme="minorEastAsia" w:hAnsi="Times New Roman" w:cs="Times New Roman"/>
          <w:noProof/>
          <w:color w:val="000000"/>
          <w:lang w:eastAsia="en-AU"/>
        </w:rPr>
        <w:t xml:space="preserve">Australia </w:t>
      </w:r>
    </w:p>
    <w:p w:rsidR="00430F2A" w:rsidRDefault="00430F2A" w:rsidP="00515890">
      <w:pPr>
        <w:spacing w:after="0" w:line="240" w:lineRule="auto"/>
        <w:rPr>
          <w:rFonts w:ascii="Times New Roman" w:hAnsi="Times New Roman" w:cs="Times New Roman"/>
        </w:rPr>
      </w:pPr>
    </w:p>
    <w:p w:rsidR="00284489" w:rsidRPr="009C76DB" w:rsidRDefault="00284489" w:rsidP="00515890">
      <w:pPr>
        <w:spacing w:after="0" w:line="240" w:lineRule="auto"/>
        <w:rPr>
          <w:rStyle w:val="Hyperlink"/>
          <w:rFonts w:ascii="Times New Roman" w:hAnsi="Times New Roman" w:cs="Times New Roman"/>
        </w:rPr>
      </w:pPr>
      <w:r w:rsidRPr="009C76DB">
        <w:rPr>
          <w:rFonts w:ascii="Times New Roman" w:hAnsi="Times New Roman" w:cs="Times New Roman"/>
        </w:rPr>
        <w:t xml:space="preserve">E-mail:  </w:t>
      </w:r>
      <w:hyperlink r:id="rId5" w:history="1">
        <w:r w:rsidRPr="009C76DB">
          <w:rPr>
            <w:rStyle w:val="Hyperlink"/>
            <w:rFonts w:ascii="Times New Roman" w:hAnsi="Times New Roman" w:cs="Times New Roman"/>
          </w:rPr>
          <w:t>r.pedro@qut.edu.au</w:t>
        </w:r>
      </w:hyperlink>
    </w:p>
    <w:p w:rsidR="00613298" w:rsidRPr="00AF707C" w:rsidRDefault="00613298" w:rsidP="00515890">
      <w:pPr>
        <w:spacing w:after="0" w:line="240" w:lineRule="auto"/>
        <w:rPr>
          <w:rStyle w:val="Hyperlink"/>
          <w:rFonts w:ascii="Times New Roman" w:hAnsi="Times New Roman" w:cs="Times New Roman"/>
          <w:color w:val="auto"/>
          <w:u w:val="none"/>
        </w:rPr>
      </w:pPr>
      <w:r w:rsidRPr="00AF707C">
        <w:rPr>
          <w:rStyle w:val="Hyperlink"/>
          <w:rFonts w:ascii="Times New Roman" w:hAnsi="Times New Roman" w:cs="Times New Roman"/>
          <w:color w:val="auto"/>
          <w:u w:val="none"/>
        </w:rPr>
        <w:t xml:space="preserve">Phone:  </w:t>
      </w:r>
      <w:r w:rsidR="00392F60">
        <w:rPr>
          <w:rStyle w:val="Hyperlink"/>
          <w:rFonts w:ascii="Times New Roman" w:hAnsi="Times New Roman" w:cs="Times New Roman"/>
          <w:color w:val="auto"/>
          <w:u w:val="none"/>
        </w:rPr>
        <w:t>+</w:t>
      </w:r>
      <w:r w:rsidRPr="00AF707C">
        <w:rPr>
          <w:rStyle w:val="Hyperlink"/>
          <w:rFonts w:ascii="Times New Roman" w:hAnsi="Times New Roman" w:cs="Times New Roman"/>
          <w:color w:val="auto"/>
          <w:u w:val="none"/>
        </w:rPr>
        <w:t>61 7 31383143</w:t>
      </w:r>
    </w:p>
    <w:p w:rsidR="00613298" w:rsidRPr="009C76DB" w:rsidRDefault="00613298" w:rsidP="00701948">
      <w:pPr>
        <w:spacing w:after="0" w:line="240" w:lineRule="auto"/>
        <w:rPr>
          <w:rFonts w:ascii="Times New Roman" w:hAnsi="Times New Roman" w:cs="Times New Roman"/>
        </w:rPr>
      </w:pPr>
    </w:p>
    <w:sectPr w:rsidR="00613298" w:rsidRPr="009C7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018"/>
    <w:rsid w:val="00023680"/>
    <w:rsid w:val="00081CBF"/>
    <w:rsid w:val="000838E0"/>
    <w:rsid w:val="000E6746"/>
    <w:rsid w:val="00163206"/>
    <w:rsid w:val="00183209"/>
    <w:rsid w:val="00203DCE"/>
    <w:rsid w:val="00220CC3"/>
    <w:rsid w:val="0026641F"/>
    <w:rsid w:val="00284489"/>
    <w:rsid w:val="002916A8"/>
    <w:rsid w:val="002F5308"/>
    <w:rsid w:val="003235C7"/>
    <w:rsid w:val="00340F88"/>
    <w:rsid w:val="00392F60"/>
    <w:rsid w:val="00406FDB"/>
    <w:rsid w:val="00430F2A"/>
    <w:rsid w:val="00453340"/>
    <w:rsid w:val="00515890"/>
    <w:rsid w:val="00546315"/>
    <w:rsid w:val="005B0AF0"/>
    <w:rsid w:val="00613298"/>
    <w:rsid w:val="00674E10"/>
    <w:rsid w:val="006A4D02"/>
    <w:rsid w:val="006B260D"/>
    <w:rsid w:val="00701948"/>
    <w:rsid w:val="00706479"/>
    <w:rsid w:val="007173B8"/>
    <w:rsid w:val="00743EDA"/>
    <w:rsid w:val="007728CE"/>
    <w:rsid w:val="0077788C"/>
    <w:rsid w:val="007B0D16"/>
    <w:rsid w:val="008049C1"/>
    <w:rsid w:val="0083282C"/>
    <w:rsid w:val="00896BCC"/>
    <w:rsid w:val="008A1475"/>
    <w:rsid w:val="008E64E3"/>
    <w:rsid w:val="008F156A"/>
    <w:rsid w:val="00911A16"/>
    <w:rsid w:val="009158CC"/>
    <w:rsid w:val="009264B5"/>
    <w:rsid w:val="00955D70"/>
    <w:rsid w:val="009C76DB"/>
    <w:rsid w:val="00AF707C"/>
    <w:rsid w:val="00AF78CB"/>
    <w:rsid w:val="00B01B59"/>
    <w:rsid w:val="00B60E87"/>
    <w:rsid w:val="00C01486"/>
    <w:rsid w:val="00C1237C"/>
    <w:rsid w:val="00C2330B"/>
    <w:rsid w:val="00C53018"/>
    <w:rsid w:val="00C76E1E"/>
    <w:rsid w:val="00C95593"/>
    <w:rsid w:val="00CB6DE9"/>
    <w:rsid w:val="00CF03DC"/>
    <w:rsid w:val="00D34F08"/>
    <w:rsid w:val="00D4736D"/>
    <w:rsid w:val="00D82466"/>
    <w:rsid w:val="00DD57E7"/>
    <w:rsid w:val="00DD6E56"/>
    <w:rsid w:val="00E06C06"/>
    <w:rsid w:val="00E33B47"/>
    <w:rsid w:val="00E7137C"/>
    <w:rsid w:val="00F12935"/>
    <w:rsid w:val="00F304A8"/>
    <w:rsid w:val="00F53170"/>
    <w:rsid w:val="00FE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329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13298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7778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8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8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8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88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7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8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329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13298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7778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8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8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8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88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7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8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.pedro@qut.edu.a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EEADE4A3.dotm</Template>
  <TotalTime>15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QUT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Queensland University of Technology</dc:creator>
  <cp:lastModifiedBy>Queensland University of Technology</cp:lastModifiedBy>
  <cp:revision>10</cp:revision>
  <dcterms:created xsi:type="dcterms:W3CDTF">2016-11-30T23:03:00Z</dcterms:created>
  <dcterms:modified xsi:type="dcterms:W3CDTF">2016-11-30T23:19:00Z</dcterms:modified>
</cp:coreProperties>
</file>